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"/>
        <w:gridCol w:w="8364"/>
      </w:tblGrid>
      <w:tr w:rsidR="002A4ED5" w:rsidRPr="001D52C5" w14:paraId="0D8D8BB8" w14:textId="77777777" w:rsidTr="002A4ED5">
        <w:tc>
          <w:tcPr>
            <w:tcW w:w="729" w:type="pct"/>
            <w:vAlign w:val="bottom"/>
          </w:tcPr>
          <w:p w14:paraId="032641E0" w14:textId="6210D7B4" w:rsidR="002A4ED5" w:rsidRPr="001D52C5" w:rsidRDefault="000E5A5E" w:rsidP="002A4ED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NAME: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DB9D782" w14:textId="77777777" w:rsidR="002A4ED5" w:rsidRPr="001D52C5" w:rsidRDefault="002A4ED5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A4ED5" w:rsidRPr="001D52C5" w14:paraId="3137B514" w14:textId="77777777" w:rsidTr="002A4ED5">
        <w:tc>
          <w:tcPr>
            <w:tcW w:w="729" w:type="pct"/>
            <w:vAlign w:val="bottom"/>
          </w:tcPr>
          <w:p w14:paraId="0A35D535" w14:textId="526C69BF" w:rsidR="002A4ED5" w:rsidRPr="001D52C5" w:rsidRDefault="000E5A5E" w:rsidP="002A4ED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PHONE: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E41110B" w14:textId="77777777" w:rsidR="002A4ED5" w:rsidRPr="001D52C5" w:rsidRDefault="002A4ED5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A4ED5" w:rsidRPr="001D52C5" w14:paraId="32774216" w14:textId="77777777" w:rsidTr="002A4ED5">
        <w:tc>
          <w:tcPr>
            <w:tcW w:w="729" w:type="pct"/>
            <w:vAlign w:val="bottom"/>
          </w:tcPr>
          <w:p w14:paraId="412A9130" w14:textId="5BB39A5B" w:rsidR="002A4ED5" w:rsidRPr="001D52C5" w:rsidRDefault="000E5A5E" w:rsidP="002A4ED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EMAIL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910BEDF" w14:textId="77777777" w:rsidR="002A4ED5" w:rsidRPr="001D52C5" w:rsidRDefault="002A4ED5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A4ED5" w:rsidRPr="001D52C5" w14:paraId="6CC95A22" w14:textId="77777777" w:rsidTr="002A4ED5">
        <w:tc>
          <w:tcPr>
            <w:tcW w:w="729" w:type="pct"/>
            <w:vAlign w:val="bottom"/>
          </w:tcPr>
          <w:p w14:paraId="242F0E00" w14:textId="23503A7C" w:rsidR="008D3E18" w:rsidRPr="001D52C5" w:rsidRDefault="000E5A5E" w:rsidP="002A4ED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STUDENT</w:t>
            </w:r>
            <w:r w:rsidR="00E80212" w:rsidRPr="001D52C5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38DED5" w14:textId="77777777" w:rsidR="002A4ED5" w:rsidRPr="001D52C5" w:rsidRDefault="002A4ED5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A4ED5" w:rsidRPr="001D52C5" w14:paraId="61166534" w14:textId="77777777" w:rsidTr="008D3E18">
        <w:trPr>
          <w:trHeight w:val="58"/>
        </w:trPr>
        <w:tc>
          <w:tcPr>
            <w:tcW w:w="729" w:type="pct"/>
            <w:vAlign w:val="bottom"/>
          </w:tcPr>
          <w:p w14:paraId="0393B282" w14:textId="56E3F421" w:rsidR="002A4ED5" w:rsidRPr="001D52C5" w:rsidRDefault="008D3E18" w:rsidP="002A4ED5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C</w:t>
            </w:r>
            <w:r w:rsidR="000E5A5E">
              <w:rPr>
                <w:rFonts w:asciiTheme="majorHAnsi" w:hAnsiTheme="majorHAnsi"/>
                <w:sz w:val="22"/>
                <w:szCs w:val="22"/>
              </w:rPr>
              <w:t>LASS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433C4EC" w14:textId="77777777" w:rsidR="002A4ED5" w:rsidRPr="001D52C5" w:rsidRDefault="002A4ED5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3356311" w14:textId="77777777" w:rsidR="00806FF3" w:rsidRPr="001D52C5" w:rsidRDefault="00806FF3" w:rsidP="00562601">
      <w:pPr>
        <w:pStyle w:val="NoSpacing"/>
        <w:rPr>
          <w:rFonts w:asciiTheme="majorHAnsi" w:hAnsiTheme="majorHAnsi"/>
          <w:sz w:val="22"/>
          <w:szCs w:val="22"/>
        </w:rPr>
      </w:pPr>
    </w:p>
    <w:tbl>
      <w:tblPr>
        <w:tblW w:w="5793" w:type="pct"/>
        <w:tblInd w:w="-1137" w:type="dxa"/>
        <w:tblLayout w:type="fixed"/>
        <w:tblLook w:val="04A0" w:firstRow="1" w:lastRow="0" w:firstColumn="1" w:lastColumn="0" w:noHBand="0" w:noVBand="1"/>
      </w:tblPr>
      <w:tblGrid>
        <w:gridCol w:w="4678"/>
        <w:gridCol w:w="1984"/>
        <w:gridCol w:w="991"/>
        <w:gridCol w:w="1417"/>
        <w:gridCol w:w="1132"/>
        <w:gridCol w:w="1136"/>
      </w:tblGrid>
      <w:tr w:rsidR="006722D9" w:rsidRPr="001D52C5" w14:paraId="06863F0C" w14:textId="77777777" w:rsidTr="00DD5B36">
        <w:trPr>
          <w:trHeight w:val="38"/>
        </w:trPr>
        <w:tc>
          <w:tcPr>
            <w:tcW w:w="206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357A8C3D" w14:textId="52C5EE91" w:rsidR="006722D9" w:rsidRPr="001D52C5" w:rsidRDefault="006722D9" w:rsidP="008D3E18">
            <w:pPr>
              <w:pStyle w:val="TableHeaders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 xml:space="preserve">     Description</w:t>
            </w:r>
          </w:p>
        </w:tc>
        <w:tc>
          <w:tcPr>
            <w:tcW w:w="1312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002060"/>
            <w:vAlign w:val="center"/>
          </w:tcPr>
          <w:p w14:paraId="3962C458" w14:textId="46A5FAD4" w:rsidR="006722D9" w:rsidRPr="001D52C5" w:rsidRDefault="006722D9" w:rsidP="00C3559A">
            <w:pPr>
              <w:pStyle w:val="TableHeaders"/>
              <w:jc w:val="left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Sizes                                   Cost</w:t>
            </w:r>
          </w:p>
        </w:tc>
        <w:tc>
          <w:tcPr>
            <w:tcW w:w="62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1D13490D" w14:textId="048E5D9E" w:rsidR="006722D9" w:rsidRPr="001D52C5" w:rsidRDefault="006722D9" w:rsidP="002A4ED5">
            <w:pPr>
              <w:pStyle w:val="TableHeaders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Size</w:t>
            </w:r>
          </w:p>
        </w:tc>
        <w:tc>
          <w:tcPr>
            <w:tcW w:w="49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07E62C7A" w14:textId="2D7DEA73" w:rsidR="006722D9" w:rsidRPr="001D52C5" w:rsidRDefault="006722D9" w:rsidP="002A4ED5">
            <w:pPr>
              <w:pStyle w:val="TableHeaders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QTY</w:t>
            </w:r>
          </w:p>
        </w:tc>
        <w:tc>
          <w:tcPr>
            <w:tcW w:w="50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2444F301" w14:textId="33F8CE38" w:rsidR="006722D9" w:rsidRPr="001D52C5" w:rsidRDefault="006722D9" w:rsidP="002A4ED5">
            <w:pPr>
              <w:pStyle w:val="TableHeaders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Total</w:t>
            </w:r>
          </w:p>
        </w:tc>
      </w:tr>
      <w:tr w:rsidR="006722D9" w:rsidRPr="001D52C5" w14:paraId="68CDB387" w14:textId="77777777" w:rsidTr="00DD5B36">
        <w:tc>
          <w:tcPr>
            <w:tcW w:w="206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539FD8A1" w14:textId="77777777" w:rsidR="006722D9" w:rsidRPr="001D52C5" w:rsidRDefault="006722D9" w:rsidP="002A4ED5">
            <w:pPr>
              <w:spacing w:before="0"/>
              <w:jc w:val="center"/>
              <w:rPr>
                <w:rFonts w:asciiTheme="majorHAnsi" w:eastAsia="Calibri" w:hAnsiTheme="majorHAnsi" w:cs="Times New Roman"/>
                <w:b/>
                <w:sz w:val="22"/>
                <w:szCs w:val="22"/>
              </w:rPr>
            </w:pPr>
          </w:p>
        </w:tc>
        <w:tc>
          <w:tcPr>
            <w:tcW w:w="875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364672DA" w14:textId="52DF7813" w:rsidR="006722D9" w:rsidRPr="001D52C5" w:rsidRDefault="006722D9" w:rsidP="00582B1C">
            <w:pPr>
              <w:pStyle w:val="TableSubheadings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47B0F148" w14:textId="13A705C2" w:rsidR="006722D9" w:rsidRPr="001D52C5" w:rsidRDefault="006722D9" w:rsidP="00582B1C">
            <w:pPr>
              <w:pStyle w:val="TableSubheadings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6A253A0F" w14:textId="77777777" w:rsidR="006722D9" w:rsidRPr="001D52C5" w:rsidRDefault="006722D9" w:rsidP="002A4ED5">
            <w:pPr>
              <w:spacing w:before="0"/>
              <w:jc w:val="center"/>
              <w:rPr>
                <w:rFonts w:asciiTheme="majorHAnsi" w:eastAsia="Calibri" w:hAnsiTheme="majorHAnsi" w:cs="Times New Roman"/>
                <w:b/>
                <w:sz w:val="22"/>
                <w:szCs w:val="22"/>
              </w:rPr>
            </w:pPr>
          </w:p>
        </w:tc>
        <w:tc>
          <w:tcPr>
            <w:tcW w:w="49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313148A9" w14:textId="77777777" w:rsidR="006722D9" w:rsidRPr="001D52C5" w:rsidRDefault="006722D9" w:rsidP="002A4ED5">
            <w:pPr>
              <w:spacing w:before="0"/>
              <w:jc w:val="center"/>
              <w:rPr>
                <w:rFonts w:asciiTheme="majorHAnsi" w:eastAsia="Calibri" w:hAnsiTheme="majorHAnsi" w:cs="Times New Roman"/>
                <w:b/>
                <w:sz w:val="22"/>
                <w:szCs w:val="22"/>
              </w:rPr>
            </w:pPr>
          </w:p>
        </w:tc>
        <w:tc>
          <w:tcPr>
            <w:tcW w:w="50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/>
            <w:vAlign w:val="center"/>
          </w:tcPr>
          <w:p w14:paraId="4ABD54DC" w14:textId="77777777" w:rsidR="006722D9" w:rsidRPr="001D52C5" w:rsidRDefault="006722D9" w:rsidP="002A4ED5">
            <w:pPr>
              <w:spacing w:before="0"/>
              <w:jc w:val="center"/>
              <w:rPr>
                <w:rFonts w:asciiTheme="majorHAnsi" w:eastAsia="Calibri" w:hAnsiTheme="majorHAnsi" w:cs="Times New Roman"/>
                <w:b/>
                <w:sz w:val="22"/>
                <w:szCs w:val="22"/>
              </w:rPr>
            </w:pPr>
          </w:p>
        </w:tc>
      </w:tr>
      <w:tr w:rsidR="006722D9" w:rsidRPr="001D52C5" w14:paraId="638852A3" w14:textId="77777777" w:rsidTr="00DD5B36">
        <w:tc>
          <w:tcPr>
            <w:tcW w:w="206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8DD3D7" w14:textId="7BE8F73F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Jade polo shirt with Logo</w:t>
            </w:r>
          </w:p>
        </w:tc>
        <w:tc>
          <w:tcPr>
            <w:tcW w:w="87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049F05" w14:textId="5E925B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</w:t>
            </w:r>
            <w:r w:rsidR="00C60652" w:rsidRPr="001D52C5">
              <w:rPr>
                <w:rFonts w:asciiTheme="majorHAnsi" w:hAnsiTheme="majorHAnsi"/>
                <w:sz w:val="22"/>
                <w:szCs w:val="22"/>
              </w:rPr>
              <w:t>6,</w:t>
            </w:r>
            <w:r w:rsidRPr="001D52C5">
              <w:rPr>
                <w:rFonts w:asciiTheme="majorHAnsi" w:hAnsiTheme="majorHAnsi"/>
                <w:sz w:val="22"/>
                <w:szCs w:val="22"/>
              </w:rPr>
              <w:t>8,10,12,14,16</w:t>
            </w:r>
          </w:p>
        </w:tc>
        <w:tc>
          <w:tcPr>
            <w:tcW w:w="4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555A54" w14:textId="56279BA5" w:rsidR="006722D9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$25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774EB7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3823F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787477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722D9" w:rsidRPr="001D52C5" w14:paraId="5B2B7CD7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08F179" w14:textId="4FA51509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Adult Jade Polo shirt with Logo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24B6A6" w14:textId="1D964B70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  <w:proofErr w:type="gramStart"/>
            <w:r w:rsidRPr="001D52C5">
              <w:rPr>
                <w:rFonts w:asciiTheme="majorHAnsi" w:hAnsiTheme="majorHAnsi"/>
                <w:sz w:val="22"/>
                <w:szCs w:val="22"/>
              </w:rPr>
              <w:t>S ,</w:t>
            </w:r>
            <w:proofErr w:type="gramEnd"/>
            <w:r w:rsidRPr="001D52C5">
              <w:rPr>
                <w:rFonts w:asciiTheme="majorHAnsi" w:hAnsiTheme="majorHAnsi"/>
                <w:sz w:val="22"/>
                <w:szCs w:val="22"/>
              </w:rPr>
              <w:t xml:space="preserve"> M, L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FFCB5" w14:textId="38EFF5C8" w:rsidR="006722D9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0E9615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A04D70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C7A92A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722D9" w:rsidRPr="001D52C5" w14:paraId="28DC6DCB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E30645" w14:textId="5A56C98E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V neck jumper with logo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47D55" w14:textId="390F00C9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F8C773" w14:textId="1FD4849D" w:rsidR="006722D9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0848A4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793F5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53EE06" w14:textId="77777777" w:rsidR="006722D9" w:rsidRPr="001D52C5" w:rsidRDefault="006722D9" w:rsidP="002A4ED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6059A69B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F169E3" w14:textId="77EF5A2E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1D52C5">
              <w:rPr>
                <w:rFonts w:asciiTheme="majorHAnsi" w:hAnsiTheme="majorHAnsi"/>
                <w:sz w:val="22"/>
                <w:szCs w:val="22"/>
              </w:rPr>
              <w:t>Micr</w:t>
            </w:r>
            <w:r w:rsidR="005908AE" w:rsidRPr="001D52C5">
              <w:rPr>
                <w:rFonts w:asciiTheme="majorHAnsi" w:hAnsiTheme="majorHAnsi"/>
                <w:sz w:val="22"/>
                <w:szCs w:val="22"/>
              </w:rPr>
              <w:t>o</w:t>
            </w:r>
            <w:r w:rsidRPr="001D52C5">
              <w:rPr>
                <w:rFonts w:asciiTheme="majorHAnsi" w:hAnsiTheme="majorHAnsi"/>
                <w:sz w:val="22"/>
                <w:szCs w:val="22"/>
              </w:rPr>
              <w:t>fibre</w:t>
            </w:r>
            <w:proofErr w:type="spellEnd"/>
            <w:r w:rsidRPr="001D52C5">
              <w:rPr>
                <w:rFonts w:asciiTheme="majorHAnsi" w:hAnsiTheme="majorHAnsi"/>
                <w:sz w:val="22"/>
                <w:szCs w:val="22"/>
              </w:rPr>
              <w:t xml:space="preserve"> Jacket with logo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7FD63" w14:textId="3BCBC8E6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0833A" w14:textId="114A7F9B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F70DC1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77C1B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C0ED3B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56957FBF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4B58B5" w14:textId="65A934E6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Fleece zip Jacket with logo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6CB3A" w14:textId="13C7D3FA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FF681B" w14:textId="3D202CBC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9AD59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C0B7F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A1CAA6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24CBE29C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09BCB6" w14:textId="020A7776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Fleece hooded zip Jacket with logo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995C38" w14:textId="75EE9959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3C2D6" w14:textId="1C74F1A9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065433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8F4CD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34593B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21CF7BC5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E3302A" w14:textId="0A692F5D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Fleece tracksuit pants with cuff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B9ED6" w14:textId="44EC0D0B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C960F1" w14:textId="3FF91D6C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98D84A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E6772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37513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75D0D966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E52DD" w14:textId="4DEE760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Navy unisex shorts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ADCFAF" w14:textId="2E0AF2E0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55FE4" w14:textId="576C20AC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3C7635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8FBAED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2F09C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20BA1D0E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31D4ED" w14:textId="0D1C9270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 xml:space="preserve">Navy </w:t>
            </w:r>
            <w:proofErr w:type="gramStart"/>
            <w:r w:rsidRPr="001D52C5">
              <w:rPr>
                <w:rFonts w:asciiTheme="majorHAnsi" w:hAnsiTheme="majorHAnsi"/>
                <w:sz w:val="22"/>
                <w:szCs w:val="22"/>
              </w:rPr>
              <w:t>Skort  (</w:t>
            </w:r>
            <w:proofErr w:type="gramEnd"/>
            <w:r w:rsidRPr="001D52C5">
              <w:rPr>
                <w:rFonts w:asciiTheme="majorHAnsi" w:hAnsiTheme="majorHAnsi"/>
                <w:sz w:val="22"/>
                <w:szCs w:val="22"/>
              </w:rPr>
              <w:t>skirt with hidden shorties)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C258B8" w14:textId="63D2E2BA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D275C4" w14:textId="1599279A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CC1D6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A4FC37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6CC323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5E80CF93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3F8B82" w14:textId="440B04DA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School Tunic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7C529" w14:textId="0F948B1A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4,6,8,10,12,14,16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B35B95" w14:textId="69180F5C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D4AFB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C24FBC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799CE3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70E53D51" w14:textId="77777777" w:rsidTr="00DD5B36"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F3362" w14:textId="49389C90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Surf Hat with Logo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F31550" w14:textId="552987E8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XS-S, M-L, L-XL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856852" w14:textId="08578FE2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FFC57E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4832FD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8E0F0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2BDCA19B" w14:textId="77777777" w:rsidTr="00DD5B36">
        <w:trPr>
          <w:trHeight w:val="603"/>
        </w:trPr>
        <w:tc>
          <w:tcPr>
            <w:tcW w:w="20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6CC6D" w14:textId="115071B8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Bucket Hat with logo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D3EA1" w14:textId="3D58469A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XS-S, M-L, L-XL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84F7A" w14:textId="64B9878A" w:rsidR="00C60652" w:rsidRPr="001D52C5" w:rsidRDefault="00C60652" w:rsidP="00C606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>$12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EDBC82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65AD9D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C2554D" w14:textId="777777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652" w:rsidRPr="001D52C5" w14:paraId="42839F81" w14:textId="77777777" w:rsidTr="00DD5B36">
        <w:trPr>
          <w:trHeight w:val="622"/>
        </w:trPr>
        <w:tc>
          <w:tcPr>
            <w:tcW w:w="2063" w:type="pct"/>
            <w:tcBorders>
              <w:top w:val="single" w:sz="4" w:space="0" w:color="auto"/>
            </w:tcBorders>
          </w:tcPr>
          <w:p w14:paraId="12618529" w14:textId="02106A8B" w:rsidR="00DD5B36" w:rsidRPr="001D52C5" w:rsidRDefault="00DD5B36" w:rsidP="00C60652">
            <w:pPr>
              <w:rPr>
                <w:rFonts w:asciiTheme="majorHAnsi" w:hAnsiTheme="majorHAnsi"/>
                <w:bCs/>
                <w:color w:val="FF0000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bCs/>
                <w:color w:val="FF0000"/>
                <w:sz w:val="22"/>
                <w:szCs w:val="22"/>
              </w:rPr>
              <w:t xml:space="preserve">The uniform shop is managed by our P&amp;C.  Please </w:t>
            </w:r>
            <w:r w:rsidR="00064FCC" w:rsidRPr="001D52C5">
              <w:rPr>
                <w:rFonts w:asciiTheme="majorHAnsi" w:hAnsiTheme="majorHAnsi"/>
                <w:bCs/>
                <w:color w:val="FF0000"/>
                <w:sz w:val="22"/>
                <w:szCs w:val="22"/>
              </w:rPr>
              <w:t xml:space="preserve">use EFT to transfer directly into the </w:t>
            </w:r>
            <w:r w:rsidRPr="001D52C5">
              <w:rPr>
                <w:rFonts w:asciiTheme="majorHAnsi" w:hAnsiTheme="majorHAnsi"/>
                <w:bCs/>
                <w:color w:val="FF0000"/>
                <w:sz w:val="22"/>
                <w:szCs w:val="22"/>
              </w:rPr>
              <w:t xml:space="preserve"> </w:t>
            </w:r>
          </w:p>
          <w:p w14:paraId="096CD4AB" w14:textId="692F9F76" w:rsidR="00C60652" w:rsidRPr="001D52C5" w:rsidRDefault="00C60652" w:rsidP="00C6065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>Public School</w:t>
            </w:r>
            <w:r w:rsidR="00064FCC"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 - </w:t>
            </w:r>
            <w:r w:rsidR="00BF7043"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>P&amp;C (U</w:t>
            </w:r>
            <w:r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>niform Account</w:t>
            </w:r>
            <w:r w:rsidR="00BF7043"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>)</w:t>
            </w:r>
          </w:p>
          <w:p w14:paraId="12EB1F2C" w14:textId="3155A4C2" w:rsidR="00C60652" w:rsidRPr="001D52C5" w:rsidRDefault="0088507E" w:rsidP="00C6065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WESTPAC BANK - </w:t>
            </w:r>
            <w:r w:rsidR="00C60652"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>BSB:</w:t>
            </w:r>
            <w:r w:rsidR="00C60652" w:rsidRPr="001D52C5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 xml:space="preserve">  032-694</w:t>
            </w:r>
          </w:p>
          <w:p w14:paraId="6E070B9D" w14:textId="7DE88398" w:rsidR="00C60652" w:rsidRPr="001D52C5" w:rsidRDefault="00C60652" w:rsidP="00C6065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Account:  # </w:t>
            </w:r>
            <w:r w:rsidRPr="001D52C5">
              <w:rPr>
                <w:rFonts w:asciiTheme="majorHAnsi" w:hAnsiTheme="majorHAnsi"/>
                <w:b/>
                <w:bCs/>
                <w:color w:val="FF0000"/>
                <w:sz w:val="22"/>
                <w:szCs w:val="22"/>
              </w:rPr>
              <w:t xml:space="preserve">255222 </w:t>
            </w:r>
          </w:p>
          <w:p w14:paraId="3F6EE7D4" w14:textId="0DF0E828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75" w:type="pct"/>
            <w:tcBorders>
              <w:top w:val="single" w:sz="4" w:space="0" w:color="auto"/>
            </w:tcBorders>
          </w:tcPr>
          <w:p w14:paraId="4E85328D" w14:textId="0F71699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D52C5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  <w:p w14:paraId="1CC08882" w14:textId="5C819236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sz="4" w:space="0" w:color="auto"/>
            </w:tcBorders>
          </w:tcPr>
          <w:p w14:paraId="2141AA8F" w14:textId="79D9E6CA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25" w:type="pct"/>
            <w:tcBorders>
              <w:top w:val="single" w:sz="4" w:space="0" w:color="auto"/>
            </w:tcBorders>
          </w:tcPr>
          <w:p w14:paraId="6F3906CA" w14:textId="387AD5C5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</w:tcBorders>
          </w:tcPr>
          <w:p w14:paraId="79C66139" w14:textId="1368C277" w:rsidR="00C60652" w:rsidRPr="001D52C5" w:rsidRDefault="00C60652" w:rsidP="00C60652">
            <w:pPr>
              <w:rPr>
                <w:rFonts w:asciiTheme="majorHAnsi" w:hAnsiTheme="majorHAnsi"/>
                <w:sz w:val="22"/>
                <w:szCs w:val="22"/>
              </w:rPr>
            </w:pPr>
            <w:r w:rsidRPr="001D52C5">
              <w:rPr>
                <w:rFonts w:asciiTheme="majorHAnsi" w:hAnsiTheme="majorHAnsi"/>
                <w:b/>
                <w:bCs/>
                <w:sz w:val="22"/>
                <w:szCs w:val="22"/>
              </w:rPr>
              <w:t>TOTAL $</w:t>
            </w:r>
            <w:r w:rsidRPr="001D52C5">
              <w:rPr>
                <w:rFonts w:asciiTheme="majorHAnsi" w:hAnsiTheme="majorHAnsi"/>
                <w:sz w:val="22"/>
                <w:szCs w:val="22"/>
              </w:rPr>
              <w:t xml:space="preserve">   </w:t>
            </w:r>
          </w:p>
        </w:tc>
        <w:tc>
          <w:tcPr>
            <w:tcW w:w="501" w:type="pct"/>
            <w:tcBorders>
              <w:top w:val="single" w:sz="4" w:space="0" w:color="auto"/>
            </w:tcBorders>
            <w:vAlign w:val="bottom"/>
          </w:tcPr>
          <w:p w14:paraId="4A8CD300" w14:textId="07429E2E" w:rsidR="00C60652" w:rsidRPr="001D52C5" w:rsidRDefault="00C60652" w:rsidP="00C60652">
            <w:pPr>
              <w:pStyle w:val="Total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646AD699" w14:textId="731C3CB7" w:rsidR="007A49F4" w:rsidRPr="001D52C5" w:rsidRDefault="006722D9" w:rsidP="00E80212">
      <w:pPr>
        <w:rPr>
          <w:rFonts w:asciiTheme="majorHAnsi" w:hAnsiTheme="majorHAnsi"/>
          <w:sz w:val="22"/>
          <w:szCs w:val="22"/>
        </w:rPr>
      </w:pPr>
      <w:r w:rsidRPr="001D52C5">
        <w:rPr>
          <w:rFonts w:asciiTheme="majorHAnsi" w:hAnsiTheme="majorHAnsi"/>
          <w:sz w:val="22"/>
          <w:szCs w:val="22"/>
        </w:rPr>
        <w:t>REC</w:t>
      </w:r>
      <w:r w:rsidR="00847869" w:rsidRPr="001D52C5">
        <w:rPr>
          <w:rFonts w:asciiTheme="majorHAnsi" w:hAnsiTheme="majorHAnsi"/>
          <w:sz w:val="22"/>
          <w:szCs w:val="22"/>
        </w:rPr>
        <w:t>E</w:t>
      </w:r>
      <w:r w:rsidRPr="001D52C5">
        <w:rPr>
          <w:rFonts w:asciiTheme="majorHAnsi" w:hAnsiTheme="majorHAnsi"/>
          <w:sz w:val="22"/>
          <w:szCs w:val="22"/>
        </w:rPr>
        <w:t>IPT #______________________________</w:t>
      </w:r>
    </w:p>
    <w:p w14:paraId="7B670F6C" w14:textId="3BC7AEE0" w:rsidR="006722D9" w:rsidRPr="001D52C5" w:rsidRDefault="006722D9" w:rsidP="00E80212">
      <w:pPr>
        <w:rPr>
          <w:rFonts w:asciiTheme="majorHAnsi" w:hAnsiTheme="majorHAnsi"/>
          <w:sz w:val="22"/>
          <w:szCs w:val="22"/>
        </w:rPr>
      </w:pPr>
    </w:p>
    <w:p w14:paraId="768C9EF7" w14:textId="51AA0B91" w:rsidR="006722D9" w:rsidRPr="001D52C5" w:rsidRDefault="006722D9" w:rsidP="00E80212">
      <w:pPr>
        <w:rPr>
          <w:rFonts w:asciiTheme="majorHAnsi" w:hAnsiTheme="majorHAnsi"/>
          <w:sz w:val="22"/>
          <w:szCs w:val="22"/>
        </w:rPr>
      </w:pPr>
      <w:proofErr w:type="gramStart"/>
      <w:r w:rsidRPr="001D52C5">
        <w:rPr>
          <w:rFonts w:asciiTheme="majorHAnsi" w:hAnsiTheme="majorHAnsi"/>
          <w:sz w:val="22"/>
          <w:szCs w:val="22"/>
        </w:rPr>
        <w:t>NOTES:_</w:t>
      </w:r>
      <w:proofErr w:type="gramEnd"/>
      <w:r w:rsidRPr="001D52C5">
        <w:rPr>
          <w:rFonts w:asciiTheme="majorHAnsi" w:hAnsiTheme="majorHAnsi"/>
          <w:sz w:val="22"/>
          <w:szCs w:val="22"/>
        </w:rPr>
        <w:t>___________________________________________________________________________________________</w:t>
      </w:r>
    </w:p>
    <w:sectPr w:rsidR="006722D9" w:rsidRPr="001D52C5" w:rsidSect="00847869">
      <w:headerReference w:type="default" r:id="rId11"/>
      <w:footerReference w:type="default" r:id="rId12"/>
      <w:pgSz w:w="12240" w:h="15840" w:code="1"/>
      <w:pgMar w:top="1440" w:right="1008" w:bottom="851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C336D" w14:textId="77777777" w:rsidR="005630CC" w:rsidRDefault="005630CC" w:rsidP="00650259">
      <w:pPr>
        <w:spacing w:line="240" w:lineRule="auto"/>
      </w:pPr>
      <w:r>
        <w:separator/>
      </w:r>
    </w:p>
  </w:endnote>
  <w:endnote w:type="continuationSeparator" w:id="0">
    <w:p w14:paraId="11D99E54" w14:textId="77777777" w:rsidR="005630CC" w:rsidRDefault="005630C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E7EA8E-60C8-48CE-98B3-4D95E8A19381}"/>
    <w:embedBold r:id="rId2" w:fontKey="{73218F1F-6397-407A-8A5E-69D2B060C3B8}"/>
    <w:embedItalic r:id="rId3" w:fontKey="{A1A7E9E2-D1EB-42E7-B04C-737DDC6694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0BB8198-0C4C-4428-BB72-0A6EEC8A6D0B}"/>
    <w:embedBold r:id="rId5" w:fontKey="{B6D7284C-A42C-4FE1-8A2A-C09EF0DCBA99}"/>
    <w:embedItalic r:id="rId6" w:fontKey="{1A5D186C-2DA3-461E-A88F-0626D8F797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82C0C91-D0E8-4C3A-B3E9-08F4849BC2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11A5773-2128-4563-BAAC-38C993F3C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05" w:type="pct"/>
      <w:tblLook w:val="04A0" w:firstRow="1" w:lastRow="0" w:firstColumn="1" w:lastColumn="0" w:noHBand="0" w:noVBand="1"/>
    </w:tblPr>
    <w:tblGrid>
      <w:gridCol w:w="4705"/>
      <w:gridCol w:w="4705"/>
    </w:tblGrid>
    <w:tr w:rsidR="00562601" w:rsidRPr="00562601" w14:paraId="679A6AC5" w14:textId="77777777" w:rsidTr="00E80212">
      <w:trPr>
        <w:trHeight w:val="278"/>
      </w:trPr>
      <w:tc>
        <w:tcPr>
          <w:tcW w:w="2500" w:type="pct"/>
          <w:vAlign w:val="center"/>
        </w:tcPr>
        <w:p w14:paraId="33C79A4A" w14:textId="1C6F9774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0B76CCC5" w14:textId="25C560B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29FEF32A" w14:textId="73C9B69D" w:rsidR="00562601" w:rsidRDefault="00562601" w:rsidP="008D3E18">
    <w:pPr>
      <w:pStyle w:val="Footer"/>
      <w:shd w:val="clear" w:color="auto" w:fill="0020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B5326" w14:textId="77777777" w:rsidR="005630CC" w:rsidRDefault="005630CC" w:rsidP="00650259">
      <w:pPr>
        <w:spacing w:line="240" w:lineRule="auto"/>
      </w:pPr>
      <w:r>
        <w:separator/>
      </w:r>
    </w:p>
  </w:footnote>
  <w:footnote w:type="continuationSeparator" w:id="0">
    <w:p w14:paraId="570E685D" w14:textId="77777777" w:rsidR="005630CC" w:rsidRDefault="005630C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16"/>
      <w:gridCol w:w="8676"/>
    </w:tblGrid>
    <w:tr w:rsidR="007F2B52" w:rsidRPr="00562601" w14:paraId="49211614" w14:textId="77777777" w:rsidTr="008D3E18">
      <w:trPr>
        <w:trHeight w:val="990"/>
      </w:trPr>
      <w:tc>
        <w:tcPr>
          <w:tcW w:w="451" w:type="pct"/>
          <w:shd w:val="clear" w:color="auto" w:fill="002060"/>
          <w:vAlign w:val="center"/>
        </w:tcPr>
        <w:p w14:paraId="4AA99A20" w14:textId="34DD4723" w:rsidR="00562601" w:rsidRPr="00562601" w:rsidRDefault="008D3E18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  <w:lang w:val="en-AU" w:eastAsia="en-AU"/>
            </w:rPr>
            <w:drawing>
              <wp:inline distT="0" distB="0" distL="0" distR="0" wp14:anchorId="27FED7B8" wp14:editId="4CAD92E5">
                <wp:extent cx="564515" cy="541020"/>
                <wp:effectExtent l="0" t="0" r="6985" b="0"/>
                <wp:docPr id="7" name="Picture 7" descr="Primbee Public Schoo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imbee Public Schoo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914" cy="59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tcBorders>
            <w:bottom w:val="single" w:sz="4" w:space="0" w:color="auto"/>
          </w:tcBorders>
          <w:shd w:val="clear" w:color="auto" w:fill="002060"/>
          <w:vAlign w:val="center"/>
        </w:tcPr>
        <w:p w14:paraId="678A8BC6" w14:textId="468EDAD2" w:rsidR="00562601" w:rsidRPr="008D3E18" w:rsidRDefault="00BF7043" w:rsidP="002B69B4">
          <w:pPr>
            <w:pStyle w:val="Header"/>
            <w:rPr>
              <w:color w:val="FFFFFF" w:themeColor="background1"/>
            </w:rPr>
          </w:pPr>
          <w:r>
            <w:rPr>
              <w:color w:val="FFFFFF" w:themeColor="background1"/>
            </w:rPr>
            <w:t xml:space="preserve">P&amp;C </w:t>
          </w:r>
          <w:r w:rsidR="008D3E18" w:rsidRPr="008D3E18">
            <w:rPr>
              <w:color w:val="FFFFFF" w:themeColor="background1"/>
            </w:rPr>
            <w:t>U</w:t>
          </w:r>
          <w:r>
            <w:rPr>
              <w:color w:val="FFFFFF" w:themeColor="background1"/>
            </w:rPr>
            <w:t>NIFORM ORDER</w:t>
          </w:r>
        </w:p>
      </w:tc>
    </w:tr>
  </w:tbl>
  <w:p w14:paraId="1558CD5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59A"/>
    <w:rsid w:val="00003B30"/>
    <w:rsid w:val="00045CA6"/>
    <w:rsid w:val="00052382"/>
    <w:rsid w:val="00064FCC"/>
    <w:rsid w:val="0006568A"/>
    <w:rsid w:val="00076F0F"/>
    <w:rsid w:val="00084253"/>
    <w:rsid w:val="000D1F49"/>
    <w:rsid w:val="000E5A5E"/>
    <w:rsid w:val="000F5C88"/>
    <w:rsid w:val="001068B7"/>
    <w:rsid w:val="001727CA"/>
    <w:rsid w:val="001D52C5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E0254"/>
    <w:rsid w:val="003F0847"/>
    <w:rsid w:val="0040090B"/>
    <w:rsid w:val="00446538"/>
    <w:rsid w:val="0046302A"/>
    <w:rsid w:val="00476C58"/>
    <w:rsid w:val="00487D2D"/>
    <w:rsid w:val="00493B9F"/>
    <w:rsid w:val="004C60D5"/>
    <w:rsid w:val="004D5D62"/>
    <w:rsid w:val="005112D0"/>
    <w:rsid w:val="00562601"/>
    <w:rsid w:val="005630CC"/>
    <w:rsid w:val="0057256E"/>
    <w:rsid w:val="00577E06"/>
    <w:rsid w:val="00582B1C"/>
    <w:rsid w:val="005908AE"/>
    <w:rsid w:val="005A3BF7"/>
    <w:rsid w:val="005F2035"/>
    <w:rsid w:val="005F7990"/>
    <w:rsid w:val="006250A2"/>
    <w:rsid w:val="0063739C"/>
    <w:rsid w:val="00650259"/>
    <w:rsid w:val="006722D9"/>
    <w:rsid w:val="00770F25"/>
    <w:rsid w:val="00787DD4"/>
    <w:rsid w:val="007A35A8"/>
    <w:rsid w:val="007A49F4"/>
    <w:rsid w:val="007B0A85"/>
    <w:rsid w:val="007C6A52"/>
    <w:rsid w:val="007F2B52"/>
    <w:rsid w:val="00806FF3"/>
    <w:rsid w:val="0082043E"/>
    <w:rsid w:val="00847869"/>
    <w:rsid w:val="0088507E"/>
    <w:rsid w:val="008D3E18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0BB0"/>
    <w:rsid w:val="00B04A50"/>
    <w:rsid w:val="00B160CA"/>
    <w:rsid w:val="00BD4753"/>
    <w:rsid w:val="00BD5CB1"/>
    <w:rsid w:val="00BE62EE"/>
    <w:rsid w:val="00BF7043"/>
    <w:rsid w:val="00C003BA"/>
    <w:rsid w:val="00C10EB7"/>
    <w:rsid w:val="00C3559A"/>
    <w:rsid w:val="00C427EB"/>
    <w:rsid w:val="00C46878"/>
    <w:rsid w:val="00C60652"/>
    <w:rsid w:val="00C81922"/>
    <w:rsid w:val="00CB4A51"/>
    <w:rsid w:val="00CD4532"/>
    <w:rsid w:val="00CD47B0"/>
    <w:rsid w:val="00CE6104"/>
    <w:rsid w:val="00CE7918"/>
    <w:rsid w:val="00D16163"/>
    <w:rsid w:val="00DB034B"/>
    <w:rsid w:val="00DB3FAD"/>
    <w:rsid w:val="00DD447B"/>
    <w:rsid w:val="00DD5B36"/>
    <w:rsid w:val="00DF0832"/>
    <w:rsid w:val="00E0535A"/>
    <w:rsid w:val="00E44A36"/>
    <w:rsid w:val="00E61C09"/>
    <w:rsid w:val="00E677FE"/>
    <w:rsid w:val="00E80212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8AF04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tt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purl.org/dc/elements/1.1/"/>
    <ds:schemaRef ds:uri="http://schemas.microsoft.com/office/2006/metadata/properties"/>
    <ds:schemaRef ds:uri="http://purl.org/dc/terms/"/>
    <ds:schemaRef ds:uri="16c05727-aa75-4e4a-9b5f-8a80a1165891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F05A38D-39B3-4FC3-AB17-7E446FA3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2021-12-06T23:21:00Z</dcterms:created>
  <dcterms:modified xsi:type="dcterms:W3CDTF">2021-12-08T23:28:00Z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